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4079" w:rsidRDefault="00544079" w:rsidP="007C25DB">
      <w:pPr>
        <w:jc w:val="center"/>
        <w:rPr>
          <w:b/>
          <w:sz w:val="28"/>
          <w:szCs w:val="28"/>
          <w:lang w:val="tt-RU"/>
        </w:rPr>
      </w:pPr>
    </w:p>
    <w:p w:rsidR="00544079" w:rsidRDefault="00544079" w:rsidP="007C25DB">
      <w:pPr>
        <w:jc w:val="center"/>
        <w:rPr>
          <w:b/>
          <w:sz w:val="28"/>
          <w:szCs w:val="28"/>
          <w:lang w:val="tt-RU"/>
        </w:rPr>
      </w:pPr>
    </w:p>
    <w:p w:rsidR="00544079" w:rsidRDefault="00544079" w:rsidP="007C25DB">
      <w:pPr>
        <w:jc w:val="center"/>
        <w:rPr>
          <w:b/>
          <w:sz w:val="28"/>
          <w:szCs w:val="28"/>
          <w:lang w:val="tt-RU"/>
        </w:rPr>
      </w:pPr>
    </w:p>
    <w:p w:rsidR="00544079" w:rsidRDefault="00544079" w:rsidP="007C25DB">
      <w:pPr>
        <w:jc w:val="center"/>
        <w:rPr>
          <w:b/>
          <w:sz w:val="28"/>
          <w:szCs w:val="28"/>
          <w:lang w:val="tt-RU"/>
        </w:rPr>
      </w:pPr>
    </w:p>
    <w:p w:rsidR="00544079" w:rsidRDefault="00544079" w:rsidP="007C25DB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Азнакай муниципаль районы Сарлы авылы “Ләйсән” балалар бакчасы катнаш төркемендә балаларга белем бирү эшчәнлеге.</w:t>
      </w:r>
    </w:p>
    <w:p w:rsidR="00544079" w:rsidRDefault="00544079" w:rsidP="007C25DB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2017-2018нче </w:t>
      </w:r>
      <w:r w:rsidRPr="007B6E76">
        <w:rPr>
          <w:b/>
          <w:sz w:val="28"/>
          <w:szCs w:val="28"/>
          <w:lang w:val="tt-RU"/>
        </w:rPr>
        <w:t xml:space="preserve"> уку елы</w:t>
      </w:r>
      <w:bookmarkStart w:id="0" w:name="_GoBack"/>
      <w:bookmarkEnd w:id="0"/>
    </w:p>
    <w:p w:rsidR="00544079" w:rsidRDefault="00544079" w:rsidP="007C25DB">
      <w:pPr>
        <w:jc w:val="center"/>
        <w:rPr>
          <w:b/>
          <w:sz w:val="28"/>
          <w:szCs w:val="28"/>
          <w:lang w:val="tt-RU"/>
        </w:rPr>
      </w:pPr>
    </w:p>
    <w:p w:rsidR="00544079" w:rsidRDefault="00544079" w:rsidP="007C25DB">
      <w:pPr>
        <w:jc w:val="center"/>
        <w:rPr>
          <w:b/>
          <w:sz w:val="28"/>
          <w:szCs w:val="28"/>
          <w:lang w:val="tt-RU"/>
        </w:rPr>
      </w:pPr>
    </w:p>
    <w:tbl>
      <w:tblPr>
        <w:tblpPr w:leftFromText="180" w:rightFromText="180" w:vertAnchor="text" w:horzAnchor="margin" w:tblpXSpec="center" w:tblpYSpec="inside"/>
        <w:tblW w:w="97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60"/>
        <w:gridCol w:w="2588"/>
        <w:gridCol w:w="3195"/>
        <w:gridCol w:w="6"/>
        <w:gridCol w:w="3004"/>
      </w:tblGrid>
      <w:tr w:rsidR="00544079" w:rsidRPr="007B6E76" w:rsidTr="00B71357">
        <w:trPr>
          <w:trHeight w:val="712"/>
        </w:trPr>
        <w:tc>
          <w:tcPr>
            <w:tcW w:w="960" w:type="dxa"/>
          </w:tcPr>
          <w:p w:rsidR="00544079" w:rsidRPr="0029451D" w:rsidRDefault="00544079" w:rsidP="00B71357">
            <w:pPr>
              <w:rPr>
                <w:b/>
                <w:sz w:val="20"/>
                <w:szCs w:val="20"/>
                <w:lang w:val="tt-RU"/>
              </w:rPr>
            </w:pPr>
            <w:r w:rsidRPr="0029451D">
              <w:rPr>
                <w:b/>
                <w:sz w:val="20"/>
                <w:szCs w:val="20"/>
                <w:lang w:val="tt-RU"/>
              </w:rPr>
              <w:t>Көн</w:t>
            </w:r>
          </w:p>
        </w:tc>
        <w:tc>
          <w:tcPr>
            <w:tcW w:w="2588" w:type="dxa"/>
          </w:tcPr>
          <w:p w:rsidR="00544079" w:rsidRPr="0029451D" w:rsidRDefault="00544079" w:rsidP="00B71357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 xml:space="preserve"> К</w:t>
            </w:r>
            <w:r w:rsidRPr="0029451D">
              <w:rPr>
                <w:b/>
                <w:sz w:val="20"/>
                <w:szCs w:val="20"/>
                <w:lang w:val="tt-RU"/>
              </w:rPr>
              <w:t>ечкенәләр төркеме</w:t>
            </w:r>
          </w:p>
          <w:p w:rsidR="00544079" w:rsidRPr="00F83D66" w:rsidRDefault="00544079" w:rsidP="00B71357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3201" w:type="dxa"/>
            <w:gridSpan w:val="2"/>
          </w:tcPr>
          <w:p w:rsidR="00544079" w:rsidRPr="007B6E76" w:rsidRDefault="00544079" w:rsidP="00B7135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tt-RU"/>
              </w:rPr>
              <w:t>Зур</w:t>
            </w:r>
            <w:r w:rsidRPr="007B6E76">
              <w:rPr>
                <w:b/>
                <w:sz w:val="20"/>
                <w:szCs w:val="20"/>
              </w:rPr>
              <w:t xml:space="preserve">лар төркеме </w:t>
            </w:r>
          </w:p>
          <w:p w:rsidR="00544079" w:rsidRPr="007B6E76" w:rsidRDefault="00544079" w:rsidP="00B71357">
            <w:pPr>
              <w:rPr>
                <w:b/>
                <w:sz w:val="20"/>
                <w:szCs w:val="20"/>
              </w:rPr>
            </w:pPr>
          </w:p>
        </w:tc>
        <w:tc>
          <w:tcPr>
            <w:tcW w:w="3004" w:type="dxa"/>
          </w:tcPr>
          <w:p w:rsidR="00544079" w:rsidRPr="007B6E76" w:rsidRDefault="00544079" w:rsidP="00B71357">
            <w:pPr>
              <w:rPr>
                <w:b/>
                <w:sz w:val="20"/>
                <w:szCs w:val="20"/>
              </w:rPr>
            </w:pPr>
            <w:r w:rsidRPr="007B6E76">
              <w:rPr>
                <w:b/>
                <w:sz w:val="20"/>
                <w:szCs w:val="20"/>
              </w:rPr>
              <w:t xml:space="preserve">Мәктәпкә әзерлек төркеме </w:t>
            </w:r>
          </w:p>
          <w:p w:rsidR="00544079" w:rsidRPr="007B6E76" w:rsidRDefault="00544079" w:rsidP="00B71357">
            <w:pPr>
              <w:rPr>
                <w:b/>
                <w:sz w:val="20"/>
                <w:szCs w:val="20"/>
              </w:rPr>
            </w:pPr>
          </w:p>
        </w:tc>
      </w:tr>
      <w:tr w:rsidR="00544079" w:rsidRPr="00F63577" w:rsidTr="00B71357">
        <w:trPr>
          <w:cantSplit/>
          <w:trHeight w:val="1170"/>
        </w:trPr>
        <w:tc>
          <w:tcPr>
            <w:tcW w:w="960" w:type="dxa"/>
            <w:textDirection w:val="btLr"/>
          </w:tcPr>
          <w:p w:rsidR="00544079" w:rsidRPr="00CE0D7C" w:rsidRDefault="00544079" w:rsidP="00B71357">
            <w:pPr>
              <w:ind w:left="113" w:right="113"/>
              <w:rPr>
                <w:b/>
                <w:sz w:val="20"/>
                <w:szCs w:val="20"/>
              </w:rPr>
            </w:pPr>
            <w:r w:rsidRPr="00CE0D7C">
              <w:rPr>
                <w:b/>
                <w:sz w:val="20"/>
                <w:szCs w:val="20"/>
              </w:rPr>
              <w:t xml:space="preserve">         Дүшәмбе</w:t>
            </w:r>
          </w:p>
        </w:tc>
        <w:tc>
          <w:tcPr>
            <w:tcW w:w="2588" w:type="dxa"/>
          </w:tcPr>
          <w:p w:rsidR="00544079" w:rsidRPr="00F83D66" w:rsidRDefault="00544079" w:rsidP="00B713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9.00-9.1</w:t>
            </w:r>
            <w:r w:rsidRPr="00F83D66">
              <w:rPr>
                <w:sz w:val="20"/>
                <w:szCs w:val="20"/>
              </w:rPr>
              <w:t>0</w:t>
            </w:r>
          </w:p>
          <w:p w:rsidR="00544079" w:rsidRPr="00F63577" w:rsidRDefault="00544079" w:rsidP="00B71357">
            <w:pPr>
              <w:rPr>
                <w:sz w:val="20"/>
                <w:szCs w:val="20"/>
                <w:lang w:val="tt-RU"/>
              </w:rPr>
            </w:pPr>
            <w:r w:rsidRPr="008B1ADD">
              <w:rPr>
                <w:b/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.Физк</w:t>
            </w:r>
            <w:r>
              <w:rPr>
                <w:sz w:val="20"/>
                <w:szCs w:val="20"/>
                <w:lang w:val="tt-RU"/>
              </w:rPr>
              <w:t xml:space="preserve"> тәрбия.</w:t>
            </w:r>
          </w:p>
          <w:p w:rsidR="00544079" w:rsidRDefault="00544079" w:rsidP="00B713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9.20-9.30</w:t>
            </w:r>
          </w:p>
          <w:p w:rsidR="00544079" w:rsidRPr="00B8086A" w:rsidRDefault="00544079" w:rsidP="00B71357">
            <w:pPr>
              <w:rPr>
                <w:sz w:val="20"/>
                <w:szCs w:val="20"/>
                <w:lang w:val="tt-RU"/>
              </w:rPr>
            </w:pPr>
            <w:r w:rsidRPr="008B1ADD">
              <w:rPr>
                <w:b/>
                <w:sz w:val="20"/>
                <w:szCs w:val="20"/>
              </w:rPr>
              <w:t>2</w:t>
            </w:r>
            <w:r w:rsidRPr="007B6E76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  <w:lang w:val="tt-RU"/>
              </w:rPr>
              <w:t xml:space="preserve"> Төзү.</w:t>
            </w:r>
          </w:p>
          <w:p w:rsidR="00544079" w:rsidRPr="007B6E76" w:rsidRDefault="00544079" w:rsidP="00B71357">
            <w:pPr>
              <w:rPr>
                <w:sz w:val="20"/>
                <w:szCs w:val="20"/>
              </w:rPr>
            </w:pPr>
            <w:r w:rsidRPr="007B6E76">
              <w:rPr>
                <w:sz w:val="20"/>
                <w:szCs w:val="20"/>
              </w:rPr>
              <w:t xml:space="preserve"> </w:t>
            </w:r>
          </w:p>
        </w:tc>
        <w:tc>
          <w:tcPr>
            <w:tcW w:w="3201" w:type="dxa"/>
            <w:gridSpan w:val="2"/>
          </w:tcPr>
          <w:p w:rsidR="00544079" w:rsidRDefault="00544079" w:rsidP="00B713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9.00-9.20</w:t>
            </w:r>
          </w:p>
          <w:p w:rsidR="00544079" w:rsidRPr="009E4CC1" w:rsidRDefault="00544079" w:rsidP="00B71357">
            <w:pPr>
              <w:rPr>
                <w:sz w:val="20"/>
                <w:szCs w:val="20"/>
                <w:lang w:val="tt-RU"/>
              </w:rPr>
            </w:pPr>
            <w:r w:rsidRPr="008B1ADD">
              <w:rPr>
                <w:b/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.Рус теле</w:t>
            </w:r>
          </w:p>
          <w:p w:rsidR="00544079" w:rsidRDefault="00544079" w:rsidP="00B713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9.30-9.50</w:t>
            </w:r>
          </w:p>
          <w:p w:rsidR="00544079" w:rsidRDefault="00544079" w:rsidP="00B71357">
            <w:pPr>
              <w:rPr>
                <w:sz w:val="20"/>
                <w:szCs w:val="20"/>
                <w:lang w:val="tt-RU"/>
              </w:rPr>
            </w:pPr>
            <w:r w:rsidRPr="008B1ADD">
              <w:rPr>
                <w:b/>
                <w:sz w:val="20"/>
                <w:szCs w:val="20"/>
              </w:rPr>
              <w:t>2</w:t>
            </w:r>
            <w:r w:rsidRPr="007B6E76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  <w:lang w:val="tt-RU"/>
              </w:rPr>
              <w:t xml:space="preserve"> Физик тәрбия.</w:t>
            </w:r>
          </w:p>
          <w:p w:rsidR="00544079" w:rsidRDefault="00544079" w:rsidP="00B7135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10.00-10.20</w:t>
            </w:r>
          </w:p>
          <w:p w:rsidR="00544079" w:rsidRDefault="00544079" w:rsidP="00B71357">
            <w:pPr>
              <w:rPr>
                <w:sz w:val="20"/>
                <w:szCs w:val="20"/>
                <w:lang w:val="tt-RU"/>
              </w:rPr>
            </w:pPr>
            <w:r w:rsidRPr="00651811">
              <w:rPr>
                <w:b/>
                <w:sz w:val="20"/>
                <w:szCs w:val="20"/>
                <w:lang w:val="tt-RU"/>
              </w:rPr>
              <w:t>3.</w:t>
            </w:r>
            <w:r>
              <w:rPr>
                <w:sz w:val="20"/>
                <w:szCs w:val="20"/>
                <w:lang w:val="tt-RU"/>
              </w:rPr>
              <w:t>Математика.</w:t>
            </w:r>
          </w:p>
          <w:p w:rsidR="00544079" w:rsidRDefault="00544079" w:rsidP="00B71357">
            <w:pPr>
              <w:rPr>
                <w:b/>
                <w:bCs/>
                <w:sz w:val="20"/>
                <w:szCs w:val="20"/>
                <w:lang w:val="tt-RU"/>
              </w:rPr>
            </w:pPr>
          </w:p>
          <w:p w:rsidR="00544079" w:rsidRPr="009E4CC1" w:rsidRDefault="00544079" w:rsidP="00B71357">
            <w:pPr>
              <w:rPr>
                <w:sz w:val="20"/>
                <w:szCs w:val="20"/>
                <w:lang w:val="tt-RU"/>
              </w:rPr>
            </w:pPr>
            <w:r w:rsidRPr="00F63577">
              <w:rPr>
                <w:b/>
                <w:bCs/>
                <w:sz w:val="20"/>
                <w:szCs w:val="20"/>
                <w:lang w:val="tt-RU"/>
              </w:rPr>
              <w:t>Р.М</w:t>
            </w:r>
            <w:r w:rsidRPr="00D66D20">
              <w:rPr>
                <w:sz w:val="20"/>
                <w:szCs w:val="20"/>
                <w:lang w:val="tt-RU"/>
              </w:rPr>
              <w:t>.</w:t>
            </w:r>
            <w:r w:rsidRPr="00D66D20">
              <w:rPr>
                <w:b/>
                <w:bCs/>
                <w:sz w:val="20"/>
                <w:szCs w:val="20"/>
                <w:lang w:val="tt-RU"/>
              </w:rPr>
              <w:t>Танып – белү .Төзү*/кул эше.</w:t>
            </w:r>
          </w:p>
        </w:tc>
        <w:tc>
          <w:tcPr>
            <w:tcW w:w="3004" w:type="dxa"/>
          </w:tcPr>
          <w:p w:rsidR="00544079" w:rsidRDefault="00544079" w:rsidP="00B7135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9.00-9.30</w:t>
            </w:r>
          </w:p>
          <w:p w:rsidR="00544079" w:rsidRPr="009E4CC1" w:rsidRDefault="00544079" w:rsidP="00B71357">
            <w:pPr>
              <w:rPr>
                <w:sz w:val="20"/>
                <w:szCs w:val="20"/>
                <w:lang w:val="tt-RU"/>
              </w:rPr>
            </w:pPr>
            <w:r w:rsidRPr="0009596A">
              <w:rPr>
                <w:b/>
                <w:sz w:val="20"/>
                <w:szCs w:val="20"/>
                <w:lang w:val="tt-RU"/>
              </w:rPr>
              <w:t>1</w:t>
            </w:r>
            <w:r>
              <w:rPr>
                <w:sz w:val="20"/>
                <w:szCs w:val="20"/>
                <w:lang w:val="tt-RU"/>
              </w:rPr>
              <w:t>.Рус теле.</w:t>
            </w:r>
          </w:p>
          <w:p w:rsidR="00544079" w:rsidRDefault="00544079" w:rsidP="00B7135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9.40-10.10</w:t>
            </w:r>
          </w:p>
          <w:p w:rsidR="00544079" w:rsidRPr="007B6E76" w:rsidRDefault="00544079" w:rsidP="00B71357">
            <w:pPr>
              <w:rPr>
                <w:sz w:val="20"/>
                <w:szCs w:val="20"/>
                <w:lang w:val="tt-RU"/>
              </w:rPr>
            </w:pPr>
            <w:r w:rsidRPr="0009596A">
              <w:rPr>
                <w:b/>
                <w:sz w:val="20"/>
                <w:szCs w:val="20"/>
                <w:lang w:val="tt-RU"/>
              </w:rPr>
              <w:t>2</w:t>
            </w:r>
            <w:r w:rsidRPr="009E4CC1">
              <w:rPr>
                <w:sz w:val="20"/>
                <w:szCs w:val="20"/>
                <w:lang w:val="tt-RU"/>
              </w:rPr>
              <w:t>.</w:t>
            </w:r>
            <w:r>
              <w:rPr>
                <w:sz w:val="20"/>
                <w:szCs w:val="20"/>
                <w:lang w:val="tt-RU"/>
              </w:rPr>
              <w:t xml:space="preserve"> Физик тәрбия</w:t>
            </w:r>
          </w:p>
          <w:p w:rsidR="00544079" w:rsidRDefault="00544079" w:rsidP="00B7135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10.20-11.00</w:t>
            </w:r>
          </w:p>
          <w:p w:rsidR="00544079" w:rsidRDefault="00544079" w:rsidP="00B71357">
            <w:pPr>
              <w:rPr>
                <w:sz w:val="20"/>
                <w:szCs w:val="20"/>
                <w:lang w:val="tt-RU"/>
              </w:rPr>
            </w:pPr>
            <w:r w:rsidRPr="008D78C0">
              <w:rPr>
                <w:b/>
                <w:sz w:val="20"/>
                <w:szCs w:val="20"/>
                <w:lang w:val="tt-RU"/>
              </w:rPr>
              <w:t>3.</w:t>
            </w:r>
            <w:r>
              <w:rPr>
                <w:sz w:val="20"/>
                <w:szCs w:val="20"/>
                <w:lang w:val="tt-RU"/>
              </w:rPr>
              <w:t xml:space="preserve"> Математика</w:t>
            </w:r>
          </w:p>
          <w:p w:rsidR="00544079" w:rsidRDefault="00544079" w:rsidP="00B71357">
            <w:pPr>
              <w:rPr>
                <w:b/>
                <w:bCs/>
                <w:sz w:val="20"/>
                <w:szCs w:val="20"/>
                <w:lang w:val="tt-RU"/>
              </w:rPr>
            </w:pPr>
          </w:p>
          <w:p w:rsidR="00544079" w:rsidRPr="009E4CC1" w:rsidRDefault="00544079" w:rsidP="00B71357">
            <w:pPr>
              <w:rPr>
                <w:sz w:val="20"/>
                <w:szCs w:val="20"/>
                <w:lang w:val="tt-RU"/>
              </w:rPr>
            </w:pPr>
            <w:r w:rsidRPr="00F63577">
              <w:rPr>
                <w:b/>
                <w:bCs/>
                <w:sz w:val="20"/>
                <w:szCs w:val="20"/>
                <w:lang w:val="tt-RU"/>
              </w:rPr>
              <w:t>Р.М</w:t>
            </w:r>
            <w:r>
              <w:rPr>
                <w:b/>
                <w:bCs/>
                <w:sz w:val="20"/>
                <w:szCs w:val="20"/>
                <w:lang w:val="tt-RU"/>
              </w:rPr>
              <w:t>.</w:t>
            </w:r>
            <w:r w:rsidRPr="00D66D20">
              <w:rPr>
                <w:b/>
                <w:bCs/>
                <w:sz w:val="20"/>
                <w:szCs w:val="20"/>
                <w:lang w:val="tt-RU"/>
              </w:rPr>
              <w:t>Танып – белү.Төзү</w:t>
            </w:r>
            <w:r>
              <w:rPr>
                <w:b/>
                <w:bCs/>
                <w:sz w:val="20"/>
                <w:szCs w:val="20"/>
                <w:lang w:val="tt-RU"/>
              </w:rPr>
              <w:t>*</w:t>
            </w:r>
            <w:r w:rsidRPr="00D66D20">
              <w:rPr>
                <w:b/>
                <w:bCs/>
                <w:sz w:val="20"/>
                <w:szCs w:val="20"/>
                <w:lang w:val="tt-RU"/>
              </w:rPr>
              <w:t>/кул эше.</w:t>
            </w:r>
          </w:p>
        </w:tc>
      </w:tr>
      <w:tr w:rsidR="00544079" w:rsidRPr="00416B12" w:rsidTr="00B71357">
        <w:trPr>
          <w:cantSplit/>
          <w:trHeight w:val="1170"/>
        </w:trPr>
        <w:tc>
          <w:tcPr>
            <w:tcW w:w="960" w:type="dxa"/>
            <w:textDirection w:val="btLr"/>
          </w:tcPr>
          <w:p w:rsidR="00544079" w:rsidRPr="009E4CC1" w:rsidRDefault="00544079" w:rsidP="00B71357">
            <w:pPr>
              <w:ind w:left="113" w:right="113"/>
              <w:rPr>
                <w:b/>
                <w:sz w:val="20"/>
                <w:szCs w:val="20"/>
                <w:lang w:val="tt-RU"/>
              </w:rPr>
            </w:pPr>
            <w:r w:rsidRPr="009E4CC1">
              <w:rPr>
                <w:b/>
                <w:sz w:val="20"/>
                <w:szCs w:val="20"/>
                <w:lang w:val="tt-RU"/>
              </w:rPr>
              <w:t xml:space="preserve">             Сишәмбе</w:t>
            </w:r>
          </w:p>
        </w:tc>
        <w:tc>
          <w:tcPr>
            <w:tcW w:w="2588" w:type="dxa"/>
          </w:tcPr>
          <w:p w:rsidR="00544079" w:rsidRDefault="00544079" w:rsidP="00B7135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9.00-9.10</w:t>
            </w:r>
          </w:p>
          <w:p w:rsidR="00544079" w:rsidRPr="00862ABC" w:rsidRDefault="00544079" w:rsidP="00B71357">
            <w:pPr>
              <w:rPr>
                <w:sz w:val="20"/>
                <w:szCs w:val="20"/>
                <w:lang w:val="tt-RU"/>
              </w:rPr>
            </w:pPr>
            <w:r w:rsidRPr="008B1ADD">
              <w:rPr>
                <w:b/>
                <w:sz w:val="20"/>
                <w:szCs w:val="20"/>
                <w:lang w:val="tt-RU"/>
              </w:rPr>
              <w:t>1</w:t>
            </w:r>
            <w:r w:rsidRPr="007B6E76">
              <w:rPr>
                <w:sz w:val="20"/>
                <w:szCs w:val="20"/>
                <w:lang w:val="tt-RU"/>
              </w:rPr>
              <w:t>.</w:t>
            </w:r>
            <w:r>
              <w:rPr>
                <w:sz w:val="20"/>
                <w:szCs w:val="20"/>
                <w:lang w:val="tt-RU"/>
              </w:rPr>
              <w:t>Җыр.</w:t>
            </w:r>
          </w:p>
          <w:p w:rsidR="00544079" w:rsidRDefault="00544079" w:rsidP="00B7135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9.20-9.30</w:t>
            </w:r>
          </w:p>
          <w:p w:rsidR="00544079" w:rsidRPr="007B6E76" w:rsidRDefault="00544079" w:rsidP="00B71357">
            <w:pPr>
              <w:rPr>
                <w:sz w:val="20"/>
                <w:szCs w:val="20"/>
                <w:lang w:val="tt-RU"/>
              </w:rPr>
            </w:pPr>
            <w:r w:rsidRPr="008B1ADD">
              <w:rPr>
                <w:b/>
                <w:sz w:val="20"/>
                <w:szCs w:val="20"/>
                <w:lang w:val="tt-RU"/>
              </w:rPr>
              <w:t>2</w:t>
            </w:r>
            <w:r w:rsidRPr="007B6E76">
              <w:rPr>
                <w:sz w:val="20"/>
                <w:szCs w:val="20"/>
                <w:lang w:val="tt-RU"/>
              </w:rPr>
              <w:t xml:space="preserve">. </w:t>
            </w:r>
            <w:r>
              <w:rPr>
                <w:sz w:val="20"/>
                <w:szCs w:val="20"/>
                <w:lang w:val="tt-RU"/>
              </w:rPr>
              <w:t>Рәсем.</w:t>
            </w:r>
          </w:p>
        </w:tc>
        <w:tc>
          <w:tcPr>
            <w:tcW w:w="3201" w:type="dxa"/>
            <w:gridSpan w:val="2"/>
          </w:tcPr>
          <w:p w:rsidR="00544079" w:rsidRPr="001A2A2A" w:rsidRDefault="00544079" w:rsidP="00B7135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9.00-9.20</w:t>
            </w:r>
          </w:p>
          <w:p w:rsidR="00544079" w:rsidRPr="00EE0912" w:rsidRDefault="00544079" w:rsidP="00B71357">
            <w:pPr>
              <w:rPr>
                <w:sz w:val="20"/>
                <w:szCs w:val="20"/>
                <w:lang w:val="tt-RU"/>
              </w:rPr>
            </w:pPr>
            <w:r w:rsidRPr="008B1ADD">
              <w:rPr>
                <w:b/>
                <w:sz w:val="20"/>
                <w:szCs w:val="20"/>
                <w:lang w:val="tt-RU"/>
              </w:rPr>
              <w:t>1</w:t>
            </w:r>
            <w:r>
              <w:rPr>
                <w:sz w:val="20"/>
                <w:szCs w:val="20"/>
                <w:lang w:val="tt-RU"/>
              </w:rPr>
              <w:t>.Рус теле.</w:t>
            </w:r>
          </w:p>
          <w:p w:rsidR="00544079" w:rsidRPr="00BD3B65" w:rsidRDefault="00544079" w:rsidP="00B71357">
            <w:pPr>
              <w:rPr>
                <w:sz w:val="20"/>
                <w:szCs w:val="20"/>
                <w:lang w:val="tt-RU"/>
              </w:rPr>
            </w:pPr>
            <w:r w:rsidRPr="001A2A2A">
              <w:rPr>
                <w:sz w:val="20"/>
                <w:szCs w:val="20"/>
                <w:lang w:val="tt-RU"/>
              </w:rPr>
              <w:t>9.30-9.50</w:t>
            </w:r>
          </w:p>
          <w:p w:rsidR="00544079" w:rsidRDefault="00544079" w:rsidP="00B71357">
            <w:pPr>
              <w:rPr>
                <w:sz w:val="20"/>
                <w:szCs w:val="20"/>
                <w:lang w:val="tt-RU"/>
              </w:rPr>
            </w:pPr>
            <w:r w:rsidRPr="008B1ADD">
              <w:rPr>
                <w:b/>
                <w:sz w:val="20"/>
                <w:szCs w:val="20"/>
                <w:lang w:val="tt-RU"/>
              </w:rPr>
              <w:t>2</w:t>
            </w:r>
            <w:r>
              <w:rPr>
                <w:sz w:val="20"/>
                <w:szCs w:val="20"/>
                <w:lang w:val="tt-RU"/>
              </w:rPr>
              <w:t>.Җыр</w:t>
            </w:r>
          </w:p>
          <w:p w:rsidR="00544079" w:rsidRDefault="00544079" w:rsidP="00B71357">
            <w:pPr>
              <w:rPr>
                <w:sz w:val="20"/>
                <w:szCs w:val="20"/>
                <w:lang w:val="tt-RU"/>
              </w:rPr>
            </w:pPr>
            <w:r w:rsidRPr="00651811">
              <w:rPr>
                <w:sz w:val="20"/>
                <w:szCs w:val="20"/>
                <w:lang w:val="tt-RU"/>
              </w:rPr>
              <w:t>10.00</w:t>
            </w:r>
            <w:r>
              <w:rPr>
                <w:b/>
                <w:sz w:val="20"/>
                <w:szCs w:val="20"/>
                <w:lang w:val="tt-RU"/>
              </w:rPr>
              <w:t>-</w:t>
            </w:r>
            <w:r>
              <w:rPr>
                <w:sz w:val="20"/>
                <w:szCs w:val="20"/>
                <w:lang w:val="tt-RU"/>
              </w:rPr>
              <w:t>10.20</w:t>
            </w:r>
          </w:p>
          <w:p w:rsidR="00544079" w:rsidRDefault="00544079" w:rsidP="00B71357">
            <w:pPr>
              <w:rPr>
                <w:sz w:val="20"/>
                <w:szCs w:val="20"/>
                <w:lang w:val="tt-RU"/>
              </w:rPr>
            </w:pPr>
            <w:r w:rsidRPr="00D66D20">
              <w:rPr>
                <w:b/>
                <w:bCs/>
                <w:sz w:val="20"/>
                <w:szCs w:val="20"/>
                <w:lang w:val="tt-RU"/>
              </w:rPr>
              <w:t>3</w:t>
            </w:r>
            <w:r>
              <w:rPr>
                <w:sz w:val="20"/>
                <w:szCs w:val="20"/>
                <w:lang w:val="tt-RU"/>
              </w:rPr>
              <w:t>.Рәсем .</w:t>
            </w:r>
          </w:p>
          <w:p w:rsidR="00544079" w:rsidRDefault="00544079" w:rsidP="00B71357">
            <w:pPr>
              <w:rPr>
                <w:b/>
                <w:bCs/>
                <w:sz w:val="20"/>
                <w:szCs w:val="20"/>
                <w:lang w:val="tt-RU"/>
              </w:rPr>
            </w:pPr>
          </w:p>
          <w:p w:rsidR="00544079" w:rsidRPr="00651811" w:rsidRDefault="00544079" w:rsidP="00B71357">
            <w:pPr>
              <w:rPr>
                <w:sz w:val="20"/>
                <w:szCs w:val="20"/>
                <w:lang w:val="tt-RU"/>
              </w:rPr>
            </w:pPr>
            <w:r w:rsidRPr="00F63577">
              <w:rPr>
                <w:b/>
                <w:bCs/>
                <w:sz w:val="20"/>
                <w:szCs w:val="20"/>
                <w:lang w:val="tt-RU"/>
              </w:rPr>
              <w:t>Р.М</w:t>
            </w:r>
            <w:r>
              <w:rPr>
                <w:sz w:val="20"/>
                <w:szCs w:val="20"/>
                <w:lang w:val="tt-RU"/>
              </w:rPr>
              <w:t xml:space="preserve">. </w:t>
            </w:r>
            <w:r w:rsidRPr="00D66D20">
              <w:rPr>
                <w:b/>
                <w:bCs/>
                <w:sz w:val="20"/>
                <w:szCs w:val="20"/>
                <w:lang w:val="tt-RU"/>
              </w:rPr>
              <w:t>Әйләнә-тирә/Экология*</w:t>
            </w:r>
          </w:p>
        </w:tc>
        <w:tc>
          <w:tcPr>
            <w:tcW w:w="3004" w:type="dxa"/>
          </w:tcPr>
          <w:p w:rsidR="00544079" w:rsidRDefault="00544079" w:rsidP="00B7135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9.00-9.30</w:t>
            </w:r>
          </w:p>
          <w:p w:rsidR="00544079" w:rsidRPr="007B6E76" w:rsidRDefault="00544079" w:rsidP="00B71357">
            <w:pPr>
              <w:rPr>
                <w:sz w:val="20"/>
                <w:szCs w:val="20"/>
                <w:lang w:val="tt-RU"/>
              </w:rPr>
            </w:pPr>
            <w:r w:rsidRPr="009D5181">
              <w:rPr>
                <w:b/>
                <w:sz w:val="20"/>
                <w:szCs w:val="20"/>
                <w:lang w:val="tt-RU"/>
              </w:rPr>
              <w:t>1</w:t>
            </w:r>
            <w:r>
              <w:rPr>
                <w:sz w:val="20"/>
                <w:szCs w:val="20"/>
                <w:lang w:val="tt-RU"/>
              </w:rPr>
              <w:t>. Рус теле.</w:t>
            </w:r>
          </w:p>
          <w:p w:rsidR="00544079" w:rsidRDefault="00544079" w:rsidP="00B7135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9.40-10.10</w:t>
            </w:r>
          </w:p>
          <w:p w:rsidR="00544079" w:rsidRDefault="00544079" w:rsidP="00B71357">
            <w:pPr>
              <w:rPr>
                <w:sz w:val="20"/>
                <w:szCs w:val="20"/>
                <w:lang w:val="tt-RU"/>
              </w:rPr>
            </w:pPr>
            <w:r w:rsidRPr="009D5181">
              <w:rPr>
                <w:b/>
                <w:sz w:val="20"/>
                <w:szCs w:val="20"/>
                <w:lang w:val="tt-RU"/>
              </w:rPr>
              <w:t>2</w:t>
            </w:r>
            <w:r>
              <w:rPr>
                <w:sz w:val="20"/>
                <w:szCs w:val="20"/>
                <w:lang w:val="tt-RU"/>
              </w:rPr>
              <w:t>.Җыр</w:t>
            </w:r>
          </w:p>
          <w:p w:rsidR="00544079" w:rsidRDefault="00544079" w:rsidP="00B7135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10.20-11.00</w:t>
            </w:r>
          </w:p>
          <w:p w:rsidR="00544079" w:rsidRDefault="00544079" w:rsidP="00B71357">
            <w:pPr>
              <w:rPr>
                <w:sz w:val="20"/>
                <w:szCs w:val="20"/>
                <w:lang w:val="tt-RU"/>
              </w:rPr>
            </w:pPr>
            <w:r w:rsidRPr="009D5181">
              <w:rPr>
                <w:b/>
                <w:sz w:val="20"/>
                <w:szCs w:val="20"/>
                <w:lang w:val="tt-RU"/>
              </w:rPr>
              <w:t>3</w:t>
            </w:r>
            <w:r w:rsidRPr="005B0759">
              <w:rPr>
                <w:sz w:val="20"/>
                <w:szCs w:val="20"/>
                <w:lang w:val="tt-RU"/>
              </w:rPr>
              <w:t>.</w:t>
            </w:r>
            <w:r w:rsidRPr="007B6E76">
              <w:rPr>
                <w:sz w:val="20"/>
                <w:szCs w:val="20"/>
                <w:lang w:val="tt-RU"/>
              </w:rPr>
              <w:t xml:space="preserve"> </w:t>
            </w:r>
            <w:r>
              <w:rPr>
                <w:sz w:val="20"/>
                <w:szCs w:val="20"/>
                <w:lang w:val="tt-RU"/>
              </w:rPr>
              <w:t>Рәсем .</w:t>
            </w:r>
          </w:p>
          <w:p w:rsidR="00544079" w:rsidRDefault="00544079" w:rsidP="00B71357">
            <w:pPr>
              <w:rPr>
                <w:b/>
                <w:bCs/>
                <w:sz w:val="20"/>
                <w:szCs w:val="20"/>
                <w:lang w:val="tt-RU"/>
              </w:rPr>
            </w:pPr>
          </w:p>
          <w:p w:rsidR="00544079" w:rsidRPr="00D66D20" w:rsidRDefault="00544079" w:rsidP="00B71357">
            <w:pPr>
              <w:rPr>
                <w:b/>
                <w:bCs/>
                <w:sz w:val="20"/>
                <w:szCs w:val="20"/>
                <w:lang w:val="tt-RU"/>
              </w:rPr>
            </w:pPr>
            <w:r w:rsidRPr="00F63577">
              <w:rPr>
                <w:b/>
                <w:bCs/>
                <w:sz w:val="20"/>
                <w:szCs w:val="20"/>
                <w:lang w:val="tt-RU"/>
              </w:rPr>
              <w:t>Р.М</w:t>
            </w:r>
            <w:r>
              <w:rPr>
                <w:sz w:val="20"/>
                <w:szCs w:val="20"/>
                <w:lang w:val="tt-RU"/>
              </w:rPr>
              <w:t xml:space="preserve">. </w:t>
            </w:r>
            <w:r w:rsidRPr="00D66D20">
              <w:rPr>
                <w:b/>
                <w:bCs/>
                <w:sz w:val="20"/>
                <w:szCs w:val="20"/>
                <w:lang w:val="tt-RU"/>
              </w:rPr>
              <w:t>Әйләнә-тирә/Экология*</w:t>
            </w:r>
          </w:p>
          <w:p w:rsidR="00544079" w:rsidRPr="007F157E" w:rsidRDefault="00544079" w:rsidP="00B71357">
            <w:pPr>
              <w:rPr>
                <w:sz w:val="20"/>
                <w:szCs w:val="20"/>
                <w:lang w:val="tt-RU"/>
              </w:rPr>
            </w:pPr>
          </w:p>
        </w:tc>
      </w:tr>
      <w:tr w:rsidR="00544079" w:rsidRPr="00416B12" w:rsidTr="00B71357">
        <w:trPr>
          <w:cantSplit/>
          <w:trHeight w:val="1170"/>
        </w:trPr>
        <w:tc>
          <w:tcPr>
            <w:tcW w:w="960" w:type="dxa"/>
            <w:textDirection w:val="btLr"/>
          </w:tcPr>
          <w:p w:rsidR="00544079" w:rsidRPr="00CE0D7C" w:rsidRDefault="00544079" w:rsidP="00B71357">
            <w:pPr>
              <w:rPr>
                <w:b/>
                <w:sz w:val="20"/>
                <w:szCs w:val="20"/>
                <w:lang w:val="tt-RU"/>
              </w:rPr>
            </w:pPr>
            <w:r w:rsidRPr="00CE0D7C">
              <w:rPr>
                <w:b/>
                <w:sz w:val="20"/>
                <w:szCs w:val="20"/>
                <w:lang w:val="tt-RU"/>
              </w:rPr>
              <w:t xml:space="preserve">            Чәршәмбе</w:t>
            </w:r>
          </w:p>
        </w:tc>
        <w:tc>
          <w:tcPr>
            <w:tcW w:w="2588" w:type="dxa"/>
          </w:tcPr>
          <w:p w:rsidR="00544079" w:rsidRDefault="00544079" w:rsidP="00B7135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9.00-9.10</w:t>
            </w:r>
          </w:p>
          <w:p w:rsidR="00544079" w:rsidRPr="00BE02A1" w:rsidRDefault="00544079" w:rsidP="00B71357">
            <w:pPr>
              <w:rPr>
                <w:sz w:val="20"/>
                <w:szCs w:val="20"/>
                <w:lang w:val="tt-RU"/>
              </w:rPr>
            </w:pPr>
            <w:r w:rsidRPr="008B1ADD">
              <w:rPr>
                <w:b/>
                <w:sz w:val="20"/>
                <w:szCs w:val="20"/>
                <w:lang w:val="tt-RU"/>
              </w:rPr>
              <w:t>1.</w:t>
            </w:r>
            <w:r>
              <w:rPr>
                <w:sz w:val="20"/>
                <w:szCs w:val="20"/>
                <w:lang w:val="tt-RU"/>
              </w:rPr>
              <w:t xml:space="preserve"> Матур әдәбият.</w:t>
            </w:r>
          </w:p>
          <w:p w:rsidR="00544079" w:rsidRDefault="00544079" w:rsidP="00B7135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9.20-9.30</w:t>
            </w:r>
          </w:p>
          <w:p w:rsidR="00544079" w:rsidRPr="007B6E76" w:rsidRDefault="00544079" w:rsidP="00B71357">
            <w:pPr>
              <w:rPr>
                <w:sz w:val="20"/>
                <w:szCs w:val="20"/>
                <w:lang w:val="tt-RU"/>
              </w:rPr>
            </w:pPr>
            <w:r w:rsidRPr="008B1ADD">
              <w:rPr>
                <w:b/>
                <w:sz w:val="20"/>
                <w:szCs w:val="20"/>
                <w:lang w:val="tt-RU"/>
              </w:rPr>
              <w:t>2</w:t>
            </w:r>
            <w:r w:rsidRPr="00BE02A1">
              <w:rPr>
                <w:sz w:val="20"/>
                <w:szCs w:val="20"/>
                <w:lang w:val="tt-RU"/>
              </w:rPr>
              <w:t>.</w:t>
            </w:r>
            <w:r>
              <w:rPr>
                <w:sz w:val="20"/>
                <w:szCs w:val="20"/>
                <w:lang w:val="tt-RU"/>
              </w:rPr>
              <w:t xml:space="preserve"> Физик тәрбия.</w:t>
            </w:r>
          </w:p>
        </w:tc>
        <w:tc>
          <w:tcPr>
            <w:tcW w:w="3201" w:type="dxa"/>
            <w:gridSpan w:val="2"/>
          </w:tcPr>
          <w:p w:rsidR="00544079" w:rsidRDefault="00544079" w:rsidP="00B7135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9.00-9.20</w:t>
            </w:r>
          </w:p>
          <w:p w:rsidR="00544079" w:rsidRPr="00BE02A1" w:rsidRDefault="00544079" w:rsidP="00B71357">
            <w:pPr>
              <w:rPr>
                <w:sz w:val="20"/>
                <w:szCs w:val="20"/>
                <w:lang w:val="tt-RU"/>
              </w:rPr>
            </w:pPr>
            <w:r w:rsidRPr="008B1ADD">
              <w:rPr>
                <w:b/>
                <w:sz w:val="20"/>
                <w:szCs w:val="20"/>
                <w:lang w:val="tt-RU"/>
              </w:rPr>
              <w:t>1</w:t>
            </w:r>
            <w:r>
              <w:rPr>
                <w:sz w:val="20"/>
                <w:szCs w:val="20"/>
                <w:lang w:val="tt-RU"/>
              </w:rPr>
              <w:t>. Сөйләм үстерү.</w:t>
            </w:r>
          </w:p>
          <w:p w:rsidR="00544079" w:rsidRPr="0080006F" w:rsidRDefault="00544079" w:rsidP="00B7135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9.30-9.50</w:t>
            </w:r>
          </w:p>
          <w:p w:rsidR="00544079" w:rsidRDefault="00544079" w:rsidP="00B71357">
            <w:pPr>
              <w:rPr>
                <w:sz w:val="20"/>
                <w:szCs w:val="20"/>
                <w:lang w:val="tt-RU"/>
              </w:rPr>
            </w:pPr>
            <w:r w:rsidRPr="008B1ADD">
              <w:rPr>
                <w:b/>
                <w:sz w:val="20"/>
                <w:szCs w:val="20"/>
                <w:lang w:val="tt-RU"/>
              </w:rPr>
              <w:t>2.</w:t>
            </w:r>
            <w:r>
              <w:rPr>
                <w:sz w:val="20"/>
                <w:szCs w:val="20"/>
                <w:lang w:val="tt-RU"/>
              </w:rPr>
              <w:t xml:space="preserve"> Физик тәрбия.</w:t>
            </w:r>
          </w:p>
          <w:p w:rsidR="00544079" w:rsidRDefault="00544079" w:rsidP="00B7135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10.00-10.20</w:t>
            </w:r>
          </w:p>
          <w:p w:rsidR="00544079" w:rsidRDefault="00544079" w:rsidP="00B71357">
            <w:pPr>
              <w:rPr>
                <w:b/>
                <w:sz w:val="20"/>
                <w:szCs w:val="20"/>
                <w:lang w:val="tt-RU"/>
              </w:rPr>
            </w:pPr>
          </w:p>
          <w:p w:rsidR="00544079" w:rsidRPr="00B71357" w:rsidRDefault="00544079" w:rsidP="00B71357">
            <w:pPr>
              <w:rPr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Р.М.</w:t>
            </w:r>
            <w:r>
              <w:rPr>
                <w:sz w:val="20"/>
                <w:szCs w:val="20"/>
                <w:lang w:val="tt-RU"/>
              </w:rPr>
              <w:t xml:space="preserve"> </w:t>
            </w:r>
            <w:r w:rsidRPr="00B71357">
              <w:rPr>
                <w:b/>
                <w:bCs/>
                <w:sz w:val="20"/>
                <w:szCs w:val="20"/>
                <w:lang w:val="tt-RU"/>
              </w:rPr>
              <w:t>Рәсем сәнгате.Рәсем.*</w:t>
            </w:r>
          </w:p>
          <w:p w:rsidR="00544079" w:rsidRPr="007B6E76" w:rsidRDefault="00544079" w:rsidP="00B71357">
            <w:pPr>
              <w:rPr>
                <w:sz w:val="20"/>
                <w:szCs w:val="20"/>
                <w:lang w:val="tt-RU"/>
              </w:rPr>
            </w:pPr>
          </w:p>
          <w:p w:rsidR="00544079" w:rsidRPr="007B6E76" w:rsidRDefault="00544079" w:rsidP="00B71357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3004" w:type="dxa"/>
          </w:tcPr>
          <w:p w:rsidR="00544079" w:rsidRDefault="00544079" w:rsidP="00B7135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9.00-9.30</w:t>
            </w:r>
          </w:p>
          <w:p w:rsidR="00544079" w:rsidRPr="00BE02A1" w:rsidRDefault="00544079" w:rsidP="00B71357">
            <w:pPr>
              <w:rPr>
                <w:sz w:val="20"/>
                <w:szCs w:val="20"/>
                <w:lang w:val="tt-RU"/>
              </w:rPr>
            </w:pPr>
            <w:r w:rsidRPr="009D5181">
              <w:rPr>
                <w:b/>
                <w:sz w:val="20"/>
                <w:szCs w:val="20"/>
                <w:lang w:val="tt-RU"/>
              </w:rPr>
              <w:t>1</w:t>
            </w:r>
            <w:r>
              <w:rPr>
                <w:sz w:val="20"/>
                <w:szCs w:val="20"/>
                <w:lang w:val="tt-RU"/>
              </w:rPr>
              <w:t>.Сөйләм үстерү.</w:t>
            </w:r>
          </w:p>
          <w:p w:rsidR="00544079" w:rsidRPr="00CD35FB" w:rsidRDefault="00544079" w:rsidP="00B7135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9.40-10.10</w:t>
            </w:r>
          </w:p>
          <w:p w:rsidR="00544079" w:rsidRPr="0080006F" w:rsidRDefault="00544079" w:rsidP="00B71357">
            <w:pPr>
              <w:rPr>
                <w:sz w:val="20"/>
                <w:szCs w:val="20"/>
                <w:lang w:val="tt-RU"/>
              </w:rPr>
            </w:pPr>
            <w:r w:rsidRPr="009D5181">
              <w:rPr>
                <w:b/>
                <w:sz w:val="20"/>
                <w:szCs w:val="20"/>
                <w:lang w:val="tt-RU"/>
              </w:rPr>
              <w:t>2</w:t>
            </w:r>
            <w:r w:rsidRPr="00CD35FB">
              <w:rPr>
                <w:sz w:val="20"/>
                <w:szCs w:val="20"/>
                <w:lang w:val="tt-RU"/>
              </w:rPr>
              <w:t>.</w:t>
            </w:r>
            <w:r>
              <w:rPr>
                <w:sz w:val="20"/>
                <w:szCs w:val="20"/>
                <w:lang w:val="tt-RU"/>
              </w:rPr>
              <w:t>Физик тәрбия</w:t>
            </w:r>
          </w:p>
          <w:p w:rsidR="00544079" w:rsidRPr="00CD35FB" w:rsidRDefault="00544079" w:rsidP="00B7135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10.20-11.00</w:t>
            </w:r>
          </w:p>
          <w:p w:rsidR="00544079" w:rsidRDefault="00544079" w:rsidP="00B71357">
            <w:pPr>
              <w:rPr>
                <w:b/>
                <w:sz w:val="20"/>
                <w:szCs w:val="20"/>
                <w:lang w:val="tt-RU"/>
              </w:rPr>
            </w:pPr>
          </w:p>
          <w:p w:rsidR="00544079" w:rsidRPr="00B71357" w:rsidRDefault="00544079" w:rsidP="00B71357">
            <w:pPr>
              <w:rPr>
                <w:b/>
                <w:bCs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Р.М.</w:t>
            </w:r>
            <w:r>
              <w:rPr>
                <w:sz w:val="20"/>
                <w:szCs w:val="20"/>
                <w:lang w:val="tt-RU"/>
              </w:rPr>
              <w:t xml:space="preserve"> </w:t>
            </w:r>
            <w:r w:rsidRPr="00B71357">
              <w:rPr>
                <w:b/>
                <w:bCs/>
                <w:sz w:val="20"/>
                <w:szCs w:val="20"/>
                <w:lang w:val="tt-RU"/>
              </w:rPr>
              <w:t>Рәсем сәнгате.Рәсем*.</w:t>
            </w:r>
          </w:p>
          <w:p w:rsidR="00544079" w:rsidRPr="007F157E" w:rsidRDefault="00544079" w:rsidP="00B71357">
            <w:pPr>
              <w:rPr>
                <w:sz w:val="20"/>
                <w:szCs w:val="20"/>
                <w:lang w:val="tt-RU"/>
              </w:rPr>
            </w:pPr>
          </w:p>
        </w:tc>
      </w:tr>
      <w:tr w:rsidR="00544079" w:rsidRPr="00F63577" w:rsidTr="00B71357">
        <w:trPr>
          <w:cantSplit/>
          <w:trHeight w:val="1170"/>
        </w:trPr>
        <w:tc>
          <w:tcPr>
            <w:tcW w:w="960" w:type="dxa"/>
            <w:textDirection w:val="btLr"/>
          </w:tcPr>
          <w:p w:rsidR="00544079" w:rsidRPr="00B27C6F" w:rsidRDefault="00544079" w:rsidP="00B71357">
            <w:pPr>
              <w:rPr>
                <w:b/>
                <w:sz w:val="20"/>
                <w:szCs w:val="20"/>
                <w:lang w:val="tt-RU"/>
              </w:rPr>
            </w:pPr>
            <w:r w:rsidRPr="00B27C6F">
              <w:rPr>
                <w:b/>
                <w:sz w:val="20"/>
                <w:szCs w:val="20"/>
                <w:lang w:val="tt-RU"/>
              </w:rPr>
              <w:t xml:space="preserve">      Пәнҗешәмбе</w:t>
            </w:r>
          </w:p>
        </w:tc>
        <w:tc>
          <w:tcPr>
            <w:tcW w:w="2588" w:type="dxa"/>
          </w:tcPr>
          <w:p w:rsidR="00544079" w:rsidRDefault="00544079" w:rsidP="00B7135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9.00-9.10</w:t>
            </w:r>
          </w:p>
          <w:p w:rsidR="00544079" w:rsidRPr="0090426A" w:rsidRDefault="00544079" w:rsidP="00B71357">
            <w:pPr>
              <w:rPr>
                <w:sz w:val="20"/>
                <w:szCs w:val="20"/>
                <w:lang w:val="tt-RU"/>
              </w:rPr>
            </w:pPr>
            <w:r w:rsidRPr="008B1ADD">
              <w:rPr>
                <w:b/>
                <w:sz w:val="20"/>
                <w:szCs w:val="20"/>
                <w:lang w:val="tt-RU"/>
              </w:rPr>
              <w:t>1.</w:t>
            </w:r>
            <w:r>
              <w:rPr>
                <w:sz w:val="20"/>
                <w:szCs w:val="20"/>
                <w:lang w:val="tt-RU"/>
              </w:rPr>
              <w:t>Сөйләм үстерү.</w:t>
            </w:r>
          </w:p>
          <w:p w:rsidR="00544079" w:rsidRPr="0090426A" w:rsidRDefault="00544079" w:rsidP="00B7135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9.20-9.30</w:t>
            </w:r>
          </w:p>
          <w:p w:rsidR="00544079" w:rsidRPr="00BD3B65" w:rsidRDefault="00544079" w:rsidP="00B71357">
            <w:pPr>
              <w:rPr>
                <w:sz w:val="20"/>
                <w:szCs w:val="20"/>
                <w:lang w:val="tt-RU"/>
              </w:rPr>
            </w:pPr>
            <w:r w:rsidRPr="008B1ADD">
              <w:rPr>
                <w:b/>
                <w:sz w:val="20"/>
                <w:szCs w:val="20"/>
                <w:lang w:val="tt-RU"/>
              </w:rPr>
              <w:t>2</w:t>
            </w:r>
            <w:r>
              <w:rPr>
                <w:sz w:val="20"/>
                <w:szCs w:val="20"/>
                <w:lang w:val="tt-RU"/>
              </w:rPr>
              <w:t>. Әвәләү.</w:t>
            </w:r>
          </w:p>
          <w:p w:rsidR="00544079" w:rsidRPr="0090426A" w:rsidRDefault="00544079" w:rsidP="00B71357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3201" w:type="dxa"/>
            <w:gridSpan w:val="2"/>
          </w:tcPr>
          <w:p w:rsidR="00544079" w:rsidRDefault="00544079" w:rsidP="00B7135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9.00-9.20</w:t>
            </w:r>
          </w:p>
          <w:p w:rsidR="00544079" w:rsidRDefault="00544079" w:rsidP="00B71357">
            <w:pPr>
              <w:rPr>
                <w:sz w:val="20"/>
                <w:szCs w:val="20"/>
                <w:lang w:val="tt-RU"/>
              </w:rPr>
            </w:pPr>
            <w:r w:rsidRPr="009D5181">
              <w:rPr>
                <w:b/>
                <w:sz w:val="20"/>
                <w:szCs w:val="20"/>
                <w:lang w:val="tt-RU"/>
              </w:rPr>
              <w:t>1</w:t>
            </w:r>
            <w:r>
              <w:rPr>
                <w:sz w:val="20"/>
                <w:szCs w:val="20"/>
                <w:lang w:val="tt-RU"/>
              </w:rPr>
              <w:t>. Сөйләм үстерү.</w:t>
            </w:r>
          </w:p>
          <w:p w:rsidR="00544079" w:rsidRDefault="00544079" w:rsidP="00B7135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9.30-9.50</w:t>
            </w:r>
          </w:p>
          <w:p w:rsidR="00544079" w:rsidRDefault="00544079" w:rsidP="00B71357">
            <w:pPr>
              <w:rPr>
                <w:sz w:val="20"/>
                <w:szCs w:val="20"/>
                <w:lang w:val="tt-RU"/>
              </w:rPr>
            </w:pPr>
            <w:r w:rsidRPr="009D5181">
              <w:rPr>
                <w:b/>
                <w:sz w:val="20"/>
                <w:szCs w:val="20"/>
                <w:lang w:val="tt-RU"/>
              </w:rPr>
              <w:t>2</w:t>
            </w:r>
            <w:r w:rsidRPr="00B27C6F">
              <w:rPr>
                <w:sz w:val="20"/>
                <w:szCs w:val="20"/>
                <w:lang w:val="tt-RU"/>
              </w:rPr>
              <w:t>.</w:t>
            </w:r>
            <w:r>
              <w:rPr>
                <w:sz w:val="20"/>
                <w:szCs w:val="20"/>
                <w:lang w:val="tt-RU"/>
              </w:rPr>
              <w:t xml:space="preserve"> Әвәләү/ябыштыру.</w:t>
            </w:r>
          </w:p>
          <w:p w:rsidR="00544079" w:rsidRDefault="00544079" w:rsidP="00B71357">
            <w:pPr>
              <w:rPr>
                <w:sz w:val="20"/>
                <w:szCs w:val="20"/>
                <w:lang w:val="tt-RU"/>
              </w:rPr>
            </w:pPr>
          </w:p>
          <w:p w:rsidR="00544079" w:rsidRPr="007B6E76" w:rsidRDefault="00544079" w:rsidP="00B71357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3004" w:type="dxa"/>
          </w:tcPr>
          <w:p w:rsidR="00544079" w:rsidRDefault="00544079" w:rsidP="00B7135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9.00-9.30</w:t>
            </w:r>
          </w:p>
          <w:p w:rsidR="00544079" w:rsidRPr="007B6E76" w:rsidRDefault="00544079" w:rsidP="00B71357">
            <w:pPr>
              <w:rPr>
                <w:sz w:val="20"/>
                <w:szCs w:val="20"/>
                <w:lang w:val="tt-RU"/>
              </w:rPr>
            </w:pPr>
            <w:r w:rsidRPr="009D5181">
              <w:rPr>
                <w:b/>
                <w:sz w:val="20"/>
                <w:szCs w:val="20"/>
                <w:lang w:val="tt-RU"/>
              </w:rPr>
              <w:t>1</w:t>
            </w:r>
            <w:r>
              <w:rPr>
                <w:sz w:val="20"/>
                <w:szCs w:val="20"/>
                <w:lang w:val="tt-RU"/>
              </w:rPr>
              <w:t>.Танып белү.Математика</w:t>
            </w:r>
          </w:p>
          <w:p w:rsidR="00544079" w:rsidRPr="00594916" w:rsidRDefault="00544079" w:rsidP="00B7135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9.40-10.10</w:t>
            </w:r>
          </w:p>
          <w:p w:rsidR="00544079" w:rsidRPr="00BE02A1" w:rsidRDefault="00544079" w:rsidP="00B71357">
            <w:pPr>
              <w:rPr>
                <w:sz w:val="20"/>
                <w:szCs w:val="20"/>
                <w:lang w:val="tt-RU"/>
              </w:rPr>
            </w:pPr>
            <w:r w:rsidRPr="00D66D20">
              <w:rPr>
                <w:b/>
                <w:sz w:val="20"/>
                <w:szCs w:val="20"/>
                <w:lang w:val="tt-RU"/>
              </w:rPr>
              <w:t>2</w:t>
            </w:r>
            <w:r w:rsidRPr="00D66D20">
              <w:rPr>
                <w:sz w:val="20"/>
                <w:szCs w:val="20"/>
                <w:lang w:val="tt-RU"/>
              </w:rPr>
              <w:t xml:space="preserve"> </w:t>
            </w:r>
            <w:r>
              <w:rPr>
                <w:sz w:val="20"/>
                <w:szCs w:val="20"/>
                <w:lang w:val="tt-RU"/>
              </w:rPr>
              <w:t>.Сөйләм үстерү/грамотага  өйрәтү.</w:t>
            </w:r>
          </w:p>
          <w:p w:rsidR="00544079" w:rsidRPr="00594916" w:rsidRDefault="00544079" w:rsidP="00B7135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10.20-11.00</w:t>
            </w:r>
            <w:r w:rsidRPr="00594916">
              <w:rPr>
                <w:sz w:val="20"/>
                <w:szCs w:val="20"/>
                <w:lang w:val="tt-RU"/>
              </w:rPr>
              <w:t xml:space="preserve"> </w:t>
            </w:r>
          </w:p>
          <w:p w:rsidR="00544079" w:rsidRDefault="00544079" w:rsidP="00B71357">
            <w:pPr>
              <w:rPr>
                <w:sz w:val="20"/>
                <w:szCs w:val="20"/>
                <w:lang w:val="tt-RU"/>
              </w:rPr>
            </w:pPr>
            <w:r w:rsidRPr="009D5181">
              <w:rPr>
                <w:b/>
                <w:sz w:val="20"/>
                <w:szCs w:val="20"/>
                <w:lang w:val="tt-RU"/>
              </w:rPr>
              <w:t>3</w:t>
            </w:r>
            <w:r w:rsidRPr="00594916">
              <w:rPr>
                <w:sz w:val="20"/>
                <w:szCs w:val="20"/>
                <w:lang w:val="tt-RU"/>
              </w:rPr>
              <w:t>.</w:t>
            </w:r>
            <w:r>
              <w:rPr>
                <w:sz w:val="20"/>
                <w:szCs w:val="20"/>
                <w:lang w:val="tt-RU"/>
              </w:rPr>
              <w:t>Әвәләү/ябыштыру.</w:t>
            </w:r>
          </w:p>
          <w:p w:rsidR="00544079" w:rsidRPr="00594916" w:rsidRDefault="00544079" w:rsidP="00B71357">
            <w:pPr>
              <w:rPr>
                <w:sz w:val="20"/>
                <w:szCs w:val="20"/>
                <w:lang w:val="tt-RU"/>
              </w:rPr>
            </w:pPr>
          </w:p>
        </w:tc>
      </w:tr>
      <w:tr w:rsidR="00544079" w:rsidRPr="00575DE9" w:rsidTr="00B71357">
        <w:trPr>
          <w:cantSplit/>
          <w:trHeight w:val="1170"/>
        </w:trPr>
        <w:tc>
          <w:tcPr>
            <w:tcW w:w="960" w:type="dxa"/>
            <w:textDirection w:val="btLr"/>
          </w:tcPr>
          <w:p w:rsidR="00544079" w:rsidRPr="00594916" w:rsidRDefault="00544079" w:rsidP="00B71357">
            <w:pPr>
              <w:rPr>
                <w:b/>
                <w:sz w:val="20"/>
                <w:szCs w:val="20"/>
                <w:lang w:val="tt-RU"/>
              </w:rPr>
            </w:pPr>
            <w:r w:rsidRPr="00594916">
              <w:rPr>
                <w:b/>
                <w:sz w:val="20"/>
                <w:szCs w:val="20"/>
                <w:lang w:val="tt-RU"/>
              </w:rPr>
              <w:t xml:space="preserve">                     Җомга</w:t>
            </w:r>
          </w:p>
        </w:tc>
        <w:tc>
          <w:tcPr>
            <w:tcW w:w="2588" w:type="dxa"/>
          </w:tcPr>
          <w:p w:rsidR="00544079" w:rsidRDefault="00544079" w:rsidP="00B7135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9.00-9.10</w:t>
            </w:r>
          </w:p>
          <w:p w:rsidR="00544079" w:rsidRDefault="00544079" w:rsidP="00B71357">
            <w:pPr>
              <w:rPr>
                <w:sz w:val="20"/>
                <w:szCs w:val="20"/>
                <w:lang w:val="tt-RU"/>
              </w:rPr>
            </w:pPr>
            <w:r w:rsidRPr="008B1ADD">
              <w:rPr>
                <w:b/>
                <w:sz w:val="20"/>
                <w:szCs w:val="20"/>
                <w:lang w:val="tt-RU"/>
              </w:rPr>
              <w:t>1</w:t>
            </w:r>
            <w:r w:rsidRPr="007B6E76">
              <w:rPr>
                <w:sz w:val="20"/>
                <w:szCs w:val="20"/>
                <w:lang w:val="tt-RU"/>
              </w:rPr>
              <w:t>.</w:t>
            </w:r>
            <w:r>
              <w:rPr>
                <w:sz w:val="20"/>
                <w:szCs w:val="20"/>
                <w:lang w:val="tt-RU"/>
              </w:rPr>
              <w:t>Җыр.</w:t>
            </w:r>
          </w:p>
          <w:p w:rsidR="00544079" w:rsidRDefault="00544079" w:rsidP="00B71357">
            <w:pPr>
              <w:rPr>
                <w:sz w:val="20"/>
                <w:szCs w:val="20"/>
                <w:lang w:val="tt-RU"/>
              </w:rPr>
            </w:pPr>
          </w:p>
          <w:p w:rsidR="00544079" w:rsidRDefault="00544079" w:rsidP="00B71357">
            <w:pPr>
              <w:rPr>
                <w:sz w:val="20"/>
                <w:szCs w:val="20"/>
                <w:lang w:val="tt-RU"/>
              </w:rPr>
            </w:pPr>
          </w:p>
          <w:p w:rsidR="00544079" w:rsidRPr="00586650" w:rsidRDefault="00544079" w:rsidP="00B7135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Физик тәрбия.(п)</w:t>
            </w:r>
          </w:p>
          <w:p w:rsidR="00544079" w:rsidRPr="00594916" w:rsidRDefault="00544079" w:rsidP="00B71357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3201" w:type="dxa"/>
            <w:gridSpan w:val="2"/>
          </w:tcPr>
          <w:p w:rsidR="00544079" w:rsidRDefault="00544079" w:rsidP="00B7135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9.00-9.20</w:t>
            </w:r>
          </w:p>
          <w:p w:rsidR="00544079" w:rsidRPr="00D21C2A" w:rsidRDefault="00544079" w:rsidP="00B71357">
            <w:pPr>
              <w:rPr>
                <w:sz w:val="20"/>
                <w:szCs w:val="20"/>
                <w:lang w:val="tt-RU"/>
              </w:rPr>
            </w:pPr>
            <w:r w:rsidRPr="009D5181">
              <w:rPr>
                <w:b/>
                <w:sz w:val="20"/>
                <w:szCs w:val="20"/>
                <w:lang w:val="tt-RU"/>
              </w:rPr>
              <w:t>1</w:t>
            </w:r>
            <w:r>
              <w:rPr>
                <w:sz w:val="20"/>
                <w:szCs w:val="20"/>
                <w:lang w:val="tt-RU"/>
              </w:rPr>
              <w:t>.Рус теле</w:t>
            </w:r>
          </w:p>
          <w:p w:rsidR="00544079" w:rsidRDefault="00544079" w:rsidP="00B7135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9.30-9.50</w:t>
            </w:r>
          </w:p>
          <w:p w:rsidR="00544079" w:rsidRDefault="00544079" w:rsidP="00B71357">
            <w:pPr>
              <w:rPr>
                <w:sz w:val="20"/>
                <w:szCs w:val="20"/>
                <w:lang w:val="tt-RU"/>
              </w:rPr>
            </w:pPr>
            <w:r w:rsidRPr="009D5181">
              <w:rPr>
                <w:b/>
                <w:sz w:val="20"/>
                <w:szCs w:val="20"/>
                <w:lang w:val="tt-RU"/>
              </w:rPr>
              <w:t>2</w:t>
            </w:r>
            <w:r>
              <w:rPr>
                <w:sz w:val="20"/>
                <w:szCs w:val="20"/>
                <w:lang w:val="tt-RU"/>
              </w:rPr>
              <w:t>.Җыр.</w:t>
            </w:r>
          </w:p>
          <w:p w:rsidR="00544079" w:rsidRDefault="00544079" w:rsidP="00B71357">
            <w:pPr>
              <w:rPr>
                <w:sz w:val="20"/>
                <w:szCs w:val="20"/>
                <w:lang w:val="tt-RU"/>
              </w:rPr>
            </w:pPr>
          </w:p>
          <w:p w:rsidR="00544079" w:rsidRPr="00D21C2A" w:rsidRDefault="00544079" w:rsidP="00B7135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Физик тәрбия.(п)</w:t>
            </w:r>
          </w:p>
        </w:tc>
        <w:tc>
          <w:tcPr>
            <w:tcW w:w="3004" w:type="dxa"/>
          </w:tcPr>
          <w:p w:rsidR="00544079" w:rsidRDefault="00544079" w:rsidP="00B7135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9.00-9.30</w:t>
            </w:r>
          </w:p>
          <w:p w:rsidR="00544079" w:rsidRPr="005B0759" w:rsidRDefault="00544079" w:rsidP="00B71357">
            <w:pPr>
              <w:rPr>
                <w:sz w:val="20"/>
                <w:szCs w:val="20"/>
                <w:lang w:val="tt-RU"/>
              </w:rPr>
            </w:pPr>
            <w:r w:rsidRPr="009D5181">
              <w:rPr>
                <w:b/>
                <w:sz w:val="20"/>
                <w:szCs w:val="20"/>
                <w:lang w:val="tt-RU"/>
              </w:rPr>
              <w:t>1</w:t>
            </w:r>
            <w:r>
              <w:rPr>
                <w:sz w:val="20"/>
                <w:szCs w:val="20"/>
                <w:lang w:val="tt-RU"/>
              </w:rPr>
              <w:t>.Рус теле</w:t>
            </w:r>
          </w:p>
          <w:p w:rsidR="00544079" w:rsidRDefault="00544079" w:rsidP="00B7135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9.40-10.10</w:t>
            </w:r>
          </w:p>
          <w:p w:rsidR="00544079" w:rsidRPr="00D21C2A" w:rsidRDefault="00544079" w:rsidP="00B71357">
            <w:pPr>
              <w:rPr>
                <w:sz w:val="20"/>
                <w:szCs w:val="20"/>
                <w:lang w:val="tt-RU"/>
              </w:rPr>
            </w:pPr>
            <w:r w:rsidRPr="009D5181">
              <w:rPr>
                <w:b/>
                <w:sz w:val="20"/>
                <w:szCs w:val="20"/>
                <w:lang w:val="tt-RU"/>
              </w:rPr>
              <w:t>2</w:t>
            </w:r>
            <w:r>
              <w:rPr>
                <w:sz w:val="20"/>
                <w:szCs w:val="20"/>
                <w:lang w:val="tt-RU"/>
              </w:rPr>
              <w:t>.Җыр.</w:t>
            </w:r>
          </w:p>
          <w:p w:rsidR="00544079" w:rsidRDefault="00544079" w:rsidP="00B71357">
            <w:pPr>
              <w:rPr>
                <w:sz w:val="20"/>
                <w:szCs w:val="20"/>
                <w:lang w:val="tt-RU"/>
              </w:rPr>
            </w:pPr>
          </w:p>
          <w:p w:rsidR="00544079" w:rsidRPr="00D21C2A" w:rsidRDefault="00544079" w:rsidP="00B7135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Физик тәрбия.(п)</w:t>
            </w:r>
          </w:p>
        </w:tc>
      </w:tr>
      <w:tr w:rsidR="00544079" w:rsidRPr="006B35EF" w:rsidTr="00B71357">
        <w:tblPrEx>
          <w:tblLook w:val="0000"/>
        </w:tblPrEx>
        <w:trPr>
          <w:trHeight w:val="255"/>
        </w:trPr>
        <w:tc>
          <w:tcPr>
            <w:tcW w:w="960" w:type="dxa"/>
          </w:tcPr>
          <w:p w:rsidR="00544079" w:rsidRPr="009D5181" w:rsidRDefault="00544079" w:rsidP="00B71357">
            <w:pPr>
              <w:ind w:right="-550"/>
              <w:rPr>
                <w:b/>
                <w:sz w:val="20"/>
                <w:szCs w:val="20"/>
                <w:lang w:val="tt-RU"/>
              </w:rPr>
            </w:pPr>
            <w:r w:rsidRPr="009D5181">
              <w:rPr>
                <w:b/>
                <w:sz w:val="20"/>
                <w:szCs w:val="20"/>
                <w:lang w:val="tt-RU"/>
              </w:rPr>
              <w:t>Барлыгы</w:t>
            </w:r>
          </w:p>
        </w:tc>
        <w:tc>
          <w:tcPr>
            <w:tcW w:w="2588" w:type="dxa"/>
          </w:tcPr>
          <w:p w:rsidR="00544079" w:rsidRPr="009D5181" w:rsidRDefault="00544079" w:rsidP="00B71357">
            <w:pPr>
              <w:ind w:right="-550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</w:t>
            </w:r>
            <w:r>
              <w:rPr>
                <w:b/>
                <w:sz w:val="20"/>
                <w:szCs w:val="20"/>
                <w:lang w:val="en-US"/>
              </w:rPr>
              <w:t>0</w:t>
            </w:r>
            <w:r w:rsidRPr="009D5181">
              <w:rPr>
                <w:b/>
                <w:sz w:val="20"/>
                <w:szCs w:val="20"/>
                <w:lang w:val="tt-RU"/>
              </w:rPr>
              <w:t xml:space="preserve"> эшчәнлек</w:t>
            </w:r>
          </w:p>
        </w:tc>
        <w:tc>
          <w:tcPr>
            <w:tcW w:w="3195" w:type="dxa"/>
          </w:tcPr>
          <w:p w:rsidR="00544079" w:rsidRPr="009D5181" w:rsidRDefault="00544079" w:rsidP="00B71357">
            <w:pPr>
              <w:ind w:right="-550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</w:t>
            </w:r>
            <w:r>
              <w:rPr>
                <w:b/>
                <w:sz w:val="20"/>
                <w:szCs w:val="20"/>
                <w:lang w:val="en-US"/>
              </w:rPr>
              <w:t>6</w:t>
            </w:r>
            <w:r w:rsidRPr="009D5181">
              <w:rPr>
                <w:b/>
                <w:sz w:val="20"/>
                <w:szCs w:val="20"/>
                <w:lang w:val="tt-RU"/>
              </w:rPr>
              <w:t xml:space="preserve"> эшчәнлек</w:t>
            </w:r>
          </w:p>
        </w:tc>
        <w:tc>
          <w:tcPr>
            <w:tcW w:w="3010" w:type="dxa"/>
            <w:gridSpan w:val="2"/>
          </w:tcPr>
          <w:p w:rsidR="00544079" w:rsidRPr="009D5181" w:rsidRDefault="00544079" w:rsidP="00B71357">
            <w:pPr>
              <w:ind w:right="-550"/>
              <w:rPr>
                <w:b/>
                <w:sz w:val="20"/>
                <w:szCs w:val="20"/>
                <w:lang w:val="tt-RU"/>
              </w:rPr>
            </w:pPr>
            <w:r w:rsidRPr="009D5181">
              <w:rPr>
                <w:b/>
                <w:sz w:val="20"/>
                <w:szCs w:val="20"/>
                <w:lang w:val="tt-RU"/>
              </w:rPr>
              <w:t>17 эшчәнлек</w:t>
            </w:r>
          </w:p>
        </w:tc>
      </w:tr>
    </w:tbl>
    <w:p w:rsidR="00544079" w:rsidRDefault="00544079" w:rsidP="007C25DB">
      <w:pPr>
        <w:jc w:val="center"/>
        <w:rPr>
          <w:b/>
          <w:sz w:val="28"/>
          <w:szCs w:val="28"/>
          <w:lang w:val="tt-RU"/>
        </w:rPr>
      </w:pPr>
    </w:p>
    <w:p w:rsidR="00544079" w:rsidRPr="00704571" w:rsidRDefault="00544079" w:rsidP="007C25DB">
      <w:pPr>
        <w:jc w:val="center"/>
        <w:rPr>
          <w:b/>
          <w:sz w:val="28"/>
          <w:szCs w:val="28"/>
          <w:lang w:val="tt-RU"/>
        </w:rPr>
      </w:pPr>
    </w:p>
    <w:p w:rsidR="00544079" w:rsidRPr="007B6E76" w:rsidRDefault="00544079" w:rsidP="007C25DB">
      <w:pPr>
        <w:jc w:val="center"/>
        <w:rPr>
          <w:b/>
          <w:sz w:val="28"/>
          <w:szCs w:val="28"/>
          <w:lang w:val="tt-RU"/>
        </w:rPr>
      </w:pPr>
    </w:p>
    <w:p w:rsidR="00544079" w:rsidRPr="0077368D" w:rsidRDefault="00544079" w:rsidP="007B6E76">
      <w:pPr>
        <w:ind w:right="-550"/>
        <w:rPr>
          <w:lang w:val="tt-RU"/>
        </w:rPr>
      </w:pPr>
    </w:p>
    <w:sectPr w:rsidR="00544079" w:rsidRPr="0077368D" w:rsidSect="002F087D">
      <w:type w:val="continuous"/>
      <w:pgSz w:w="11906" w:h="16838"/>
      <w:pgMar w:top="567" w:right="282" w:bottom="426" w:left="360" w:header="709" w:footer="709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9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974E16"/>
    <w:multiLevelType w:val="hybridMultilevel"/>
    <w:tmpl w:val="6450E80E"/>
    <w:lvl w:ilvl="0" w:tplc="0419000F">
      <w:start w:val="10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280331AC"/>
    <w:multiLevelType w:val="multilevel"/>
    <w:tmpl w:val="371479C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2">
    <w:nsid w:val="2D892D83"/>
    <w:multiLevelType w:val="hybridMultilevel"/>
    <w:tmpl w:val="371479CE"/>
    <w:lvl w:ilvl="0" w:tplc="86B091B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3">
    <w:nsid w:val="3D215B61"/>
    <w:multiLevelType w:val="hybridMultilevel"/>
    <w:tmpl w:val="4236603E"/>
    <w:lvl w:ilvl="0" w:tplc="6868F0C4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EA62A82"/>
    <w:multiLevelType w:val="hybridMultilevel"/>
    <w:tmpl w:val="A426EAE2"/>
    <w:lvl w:ilvl="0" w:tplc="55922FAA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408B6226"/>
    <w:multiLevelType w:val="hybridMultilevel"/>
    <w:tmpl w:val="3EB02F4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459937F0"/>
    <w:multiLevelType w:val="hybridMultilevel"/>
    <w:tmpl w:val="4F82B688"/>
    <w:lvl w:ilvl="0" w:tplc="0419000F">
      <w:start w:val="10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4D837155"/>
    <w:multiLevelType w:val="hybridMultilevel"/>
    <w:tmpl w:val="CE5E90C6"/>
    <w:lvl w:ilvl="0" w:tplc="0419000F">
      <w:start w:val="10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50DA72FF"/>
    <w:multiLevelType w:val="hybridMultilevel"/>
    <w:tmpl w:val="8AD693FE"/>
    <w:lvl w:ilvl="0" w:tplc="8E583EB8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8"/>
  </w:num>
  <w:num w:numId="6">
    <w:abstractNumId w:val="7"/>
  </w:num>
  <w:num w:numId="7">
    <w:abstractNumId w:val="6"/>
  </w:num>
  <w:num w:numId="8">
    <w:abstractNumId w:val="0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drawingGridHorizontalSpacing w:val="12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56F18"/>
    <w:rsid w:val="00003A05"/>
    <w:rsid w:val="00004300"/>
    <w:rsid w:val="00005751"/>
    <w:rsid w:val="00010289"/>
    <w:rsid w:val="0001097A"/>
    <w:rsid w:val="00020F45"/>
    <w:rsid w:val="000310DD"/>
    <w:rsid w:val="00042A4C"/>
    <w:rsid w:val="0004448C"/>
    <w:rsid w:val="00045A04"/>
    <w:rsid w:val="00045E2F"/>
    <w:rsid w:val="00054850"/>
    <w:rsid w:val="00054A72"/>
    <w:rsid w:val="00055BB9"/>
    <w:rsid w:val="00070633"/>
    <w:rsid w:val="0009465A"/>
    <w:rsid w:val="0009596A"/>
    <w:rsid w:val="000A0202"/>
    <w:rsid w:val="000C71F5"/>
    <w:rsid w:val="000D2DA7"/>
    <w:rsid w:val="000F1D27"/>
    <w:rsid w:val="000F2117"/>
    <w:rsid w:val="000F2997"/>
    <w:rsid w:val="00117468"/>
    <w:rsid w:val="001304FC"/>
    <w:rsid w:val="00145572"/>
    <w:rsid w:val="00150FA7"/>
    <w:rsid w:val="001538B9"/>
    <w:rsid w:val="00155261"/>
    <w:rsid w:val="0017799A"/>
    <w:rsid w:val="0018542E"/>
    <w:rsid w:val="001A2A2A"/>
    <w:rsid w:val="001B1FA5"/>
    <w:rsid w:val="001B3B57"/>
    <w:rsid w:val="001C3601"/>
    <w:rsid w:val="001C4A75"/>
    <w:rsid w:val="001D6C37"/>
    <w:rsid w:val="001E0194"/>
    <w:rsid w:val="001F0EFE"/>
    <w:rsid w:val="001F266C"/>
    <w:rsid w:val="0020213A"/>
    <w:rsid w:val="00204FF9"/>
    <w:rsid w:val="0020701C"/>
    <w:rsid w:val="00212810"/>
    <w:rsid w:val="00223FDA"/>
    <w:rsid w:val="002241A5"/>
    <w:rsid w:val="002459F0"/>
    <w:rsid w:val="002475E9"/>
    <w:rsid w:val="00255110"/>
    <w:rsid w:val="0028502E"/>
    <w:rsid w:val="00285400"/>
    <w:rsid w:val="0029451D"/>
    <w:rsid w:val="002A216E"/>
    <w:rsid w:val="002A3363"/>
    <w:rsid w:val="002B48BB"/>
    <w:rsid w:val="002B7BD4"/>
    <w:rsid w:val="002C319C"/>
    <w:rsid w:val="002E3000"/>
    <w:rsid w:val="002F087D"/>
    <w:rsid w:val="002F2D82"/>
    <w:rsid w:val="0031353F"/>
    <w:rsid w:val="003137B0"/>
    <w:rsid w:val="00320824"/>
    <w:rsid w:val="00336E58"/>
    <w:rsid w:val="00352B4C"/>
    <w:rsid w:val="00356F18"/>
    <w:rsid w:val="0036163D"/>
    <w:rsid w:val="003644D5"/>
    <w:rsid w:val="00390B53"/>
    <w:rsid w:val="0039423D"/>
    <w:rsid w:val="0039649C"/>
    <w:rsid w:val="003B3C10"/>
    <w:rsid w:val="004029C8"/>
    <w:rsid w:val="004067DF"/>
    <w:rsid w:val="00416B12"/>
    <w:rsid w:val="00416BBE"/>
    <w:rsid w:val="00416C79"/>
    <w:rsid w:val="004211F9"/>
    <w:rsid w:val="004279A3"/>
    <w:rsid w:val="00435389"/>
    <w:rsid w:val="00455453"/>
    <w:rsid w:val="004576B5"/>
    <w:rsid w:val="00467673"/>
    <w:rsid w:val="004733D4"/>
    <w:rsid w:val="004759C4"/>
    <w:rsid w:val="00477DEE"/>
    <w:rsid w:val="004A64C2"/>
    <w:rsid w:val="004D6FBE"/>
    <w:rsid w:val="004E0105"/>
    <w:rsid w:val="004E7794"/>
    <w:rsid w:val="00512522"/>
    <w:rsid w:val="005230C2"/>
    <w:rsid w:val="00527B00"/>
    <w:rsid w:val="00540262"/>
    <w:rsid w:val="00544079"/>
    <w:rsid w:val="00553391"/>
    <w:rsid w:val="00562481"/>
    <w:rsid w:val="005718F9"/>
    <w:rsid w:val="00575DE9"/>
    <w:rsid w:val="00586650"/>
    <w:rsid w:val="00587F2C"/>
    <w:rsid w:val="00594916"/>
    <w:rsid w:val="005A2461"/>
    <w:rsid w:val="005A3AC5"/>
    <w:rsid w:val="005A66EB"/>
    <w:rsid w:val="005B02DC"/>
    <w:rsid w:val="005B0759"/>
    <w:rsid w:val="005B4C4B"/>
    <w:rsid w:val="005D1B99"/>
    <w:rsid w:val="00620435"/>
    <w:rsid w:val="00623581"/>
    <w:rsid w:val="00624B5E"/>
    <w:rsid w:val="006337A9"/>
    <w:rsid w:val="00651811"/>
    <w:rsid w:val="00660431"/>
    <w:rsid w:val="00680A6C"/>
    <w:rsid w:val="00692C6D"/>
    <w:rsid w:val="006A4D2B"/>
    <w:rsid w:val="006B35EF"/>
    <w:rsid w:val="006F0CE1"/>
    <w:rsid w:val="00704571"/>
    <w:rsid w:val="0071129D"/>
    <w:rsid w:val="00712A5B"/>
    <w:rsid w:val="00713B6E"/>
    <w:rsid w:val="00747DFA"/>
    <w:rsid w:val="00750E93"/>
    <w:rsid w:val="00767553"/>
    <w:rsid w:val="0077368D"/>
    <w:rsid w:val="00780524"/>
    <w:rsid w:val="00780AFD"/>
    <w:rsid w:val="00793D31"/>
    <w:rsid w:val="00794AB0"/>
    <w:rsid w:val="00796ABC"/>
    <w:rsid w:val="007A5589"/>
    <w:rsid w:val="007A5D9A"/>
    <w:rsid w:val="007B6E76"/>
    <w:rsid w:val="007C10DC"/>
    <w:rsid w:val="007C20E3"/>
    <w:rsid w:val="007C25DB"/>
    <w:rsid w:val="007C6F10"/>
    <w:rsid w:val="007C6F28"/>
    <w:rsid w:val="007D68E4"/>
    <w:rsid w:val="007E5643"/>
    <w:rsid w:val="007F157E"/>
    <w:rsid w:val="0080006F"/>
    <w:rsid w:val="00803F8F"/>
    <w:rsid w:val="008075F3"/>
    <w:rsid w:val="00842F61"/>
    <w:rsid w:val="00855EBF"/>
    <w:rsid w:val="00861AB7"/>
    <w:rsid w:val="008627BB"/>
    <w:rsid w:val="00862ABC"/>
    <w:rsid w:val="00867B3E"/>
    <w:rsid w:val="00880732"/>
    <w:rsid w:val="008831EA"/>
    <w:rsid w:val="008B1ADD"/>
    <w:rsid w:val="008C79ED"/>
    <w:rsid w:val="008D6293"/>
    <w:rsid w:val="008D78C0"/>
    <w:rsid w:val="008F0478"/>
    <w:rsid w:val="008F093B"/>
    <w:rsid w:val="008F58E2"/>
    <w:rsid w:val="008F7A6C"/>
    <w:rsid w:val="0090426A"/>
    <w:rsid w:val="0093051A"/>
    <w:rsid w:val="009409F4"/>
    <w:rsid w:val="00945781"/>
    <w:rsid w:val="00955CD5"/>
    <w:rsid w:val="00962763"/>
    <w:rsid w:val="00980A45"/>
    <w:rsid w:val="00993C1B"/>
    <w:rsid w:val="009A5AE4"/>
    <w:rsid w:val="009A62F6"/>
    <w:rsid w:val="009B01C3"/>
    <w:rsid w:val="009B520F"/>
    <w:rsid w:val="009C664B"/>
    <w:rsid w:val="009D4D11"/>
    <w:rsid w:val="009D5181"/>
    <w:rsid w:val="009E4CC1"/>
    <w:rsid w:val="009F4187"/>
    <w:rsid w:val="00A11C2D"/>
    <w:rsid w:val="00A12C7B"/>
    <w:rsid w:val="00A17347"/>
    <w:rsid w:val="00A27AD5"/>
    <w:rsid w:val="00A36275"/>
    <w:rsid w:val="00A402AD"/>
    <w:rsid w:val="00A4526A"/>
    <w:rsid w:val="00A732F3"/>
    <w:rsid w:val="00A75B94"/>
    <w:rsid w:val="00A77A6E"/>
    <w:rsid w:val="00A9455D"/>
    <w:rsid w:val="00A95503"/>
    <w:rsid w:val="00AA7ECB"/>
    <w:rsid w:val="00AB609E"/>
    <w:rsid w:val="00AC01AD"/>
    <w:rsid w:val="00AC2CF3"/>
    <w:rsid w:val="00AE7230"/>
    <w:rsid w:val="00B05BEE"/>
    <w:rsid w:val="00B06E8B"/>
    <w:rsid w:val="00B27C6F"/>
    <w:rsid w:val="00B35549"/>
    <w:rsid w:val="00B36043"/>
    <w:rsid w:val="00B41BD0"/>
    <w:rsid w:val="00B439A6"/>
    <w:rsid w:val="00B44302"/>
    <w:rsid w:val="00B5079C"/>
    <w:rsid w:val="00B54CB8"/>
    <w:rsid w:val="00B66522"/>
    <w:rsid w:val="00B702E1"/>
    <w:rsid w:val="00B71357"/>
    <w:rsid w:val="00B8086A"/>
    <w:rsid w:val="00B87738"/>
    <w:rsid w:val="00B97D3E"/>
    <w:rsid w:val="00BD0415"/>
    <w:rsid w:val="00BD3B65"/>
    <w:rsid w:val="00BD409D"/>
    <w:rsid w:val="00BD6124"/>
    <w:rsid w:val="00BE02A1"/>
    <w:rsid w:val="00BF2ED9"/>
    <w:rsid w:val="00C057B1"/>
    <w:rsid w:val="00C0674A"/>
    <w:rsid w:val="00C323A0"/>
    <w:rsid w:val="00C624A8"/>
    <w:rsid w:val="00C76FC2"/>
    <w:rsid w:val="00C80C6E"/>
    <w:rsid w:val="00C82BC6"/>
    <w:rsid w:val="00CA5925"/>
    <w:rsid w:val="00CB3CA5"/>
    <w:rsid w:val="00CB7A12"/>
    <w:rsid w:val="00CC3662"/>
    <w:rsid w:val="00CD03A4"/>
    <w:rsid w:val="00CD35FB"/>
    <w:rsid w:val="00CE0D7C"/>
    <w:rsid w:val="00CE50CD"/>
    <w:rsid w:val="00CE521A"/>
    <w:rsid w:val="00D053CB"/>
    <w:rsid w:val="00D065CE"/>
    <w:rsid w:val="00D11DC7"/>
    <w:rsid w:val="00D163A3"/>
    <w:rsid w:val="00D21C1D"/>
    <w:rsid w:val="00D21C2A"/>
    <w:rsid w:val="00D220AB"/>
    <w:rsid w:val="00D236FC"/>
    <w:rsid w:val="00D32E77"/>
    <w:rsid w:val="00D36608"/>
    <w:rsid w:val="00D453AD"/>
    <w:rsid w:val="00D66B03"/>
    <w:rsid w:val="00D66D20"/>
    <w:rsid w:val="00D7711B"/>
    <w:rsid w:val="00D8390B"/>
    <w:rsid w:val="00D91C16"/>
    <w:rsid w:val="00D97BCC"/>
    <w:rsid w:val="00DA490B"/>
    <w:rsid w:val="00DA5A0E"/>
    <w:rsid w:val="00DB3815"/>
    <w:rsid w:val="00DB4FF2"/>
    <w:rsid w:val="00DB61A8"/>
    <w:rsid w:val="00DC48B4"/>
    <w:rsid w:val="00DC498D"/>
    <w:rsid w:val="00DC6780"/>
    <w:rsid w:val="00DD2C19"/>
    <w:rsid w:val="00DE4A89"/>
    <w:rsid w:val="00E20E72"/>
    <w:rsid w:val="00E3707D"/>
    <w:rsid w:val="00E52433"/>
    <w:rsid w:val="00E57089"/>
    <w:rsid w:val="00E673E8"/>
    <w:rsid w:val="00E67F3F"/>
    <w:rsid w:val="00E70B76"/>
    <w:rsid w:val="00E721CC"/>
    <w:rsid w:val="00E97B5C"/>
    <w:rsid w:val="00EA027D"/>
    <w:rsid w:val="00EA241E"/>
    <w:rsid w:val="00EB5D86"/>
    <w:rsid w:val="00EB747A"/>
    <w:rsid w:val="00EC0638"/>
    <w:rsid w:val="00EC104D"/>
    <w:rsid w:val="00EC22BF"/>
    <w:rsid w:val="00ED1819"/>
    <w:rsid w:val="00ED538A"/>
    <w:rsid w:val="00ED6B73"/>
    <w:rsid w:val="00EE0912"/>
    <w:rsid w:val="00EE7387"/>
    <w:rsid w:val="00F214F4"/>
    <w:rsid w:val="00F2318A"/>
    <w:rsid w:val="00F24C45"/>
    <w:rsid w:val="00F54CDA"/>
    <w:rsid w:val="00F6003E"/>
    <w:rsid w:val="00F63577"/>
    <w:rsid w:val="00F70539"/>
    <w:rsid w:val="00F83D66"/>
    <w:rsid w:val="00F84B0D"/>
    <w:rsid w:val="00F937FD"/>
    <w:rsid w:val="00F9451C"/>
    <w:rsid w:val="00FA1F6C"/>
    <w:rsid w:val="00FA36A8"/>
    <w:rsid w:val="00FB2B53"/>
    <w:rsid w:val="00FE3744"/>
    <w:rsid w:val="00FF0BF8"/>
    <w:rsid w:val="00FF3A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7A12"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356F18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B702E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9455D"/>
    <w:rPr>
      <w:rFonts w:cs="Times New Roman"/>
      <w:sz w:val="2"/>
      <w:lang w:val="ru-RU" w:eastAsia="ru-RU"/>
    </w:rPr>
  </w:style>
  <w:style w:type="paragraph" w:styleId="ListParagraph">
    <w:name w:val="List Paragraph"/>
    <w:basedOn w:val="Normal"/>
    <w:uiPriority w:val="99"/>
    <w:qFormat/>
    <w:rsid w:val="00794AB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431</TotalTime>
  <Pages>1</Pages>
  <Words>218</Words>
  <Characters>1248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Килешенде:</dc:title>
  <dc:subject/>
  <dc:creator>USER</dc:creator>
  <cp:keywords/>
  <dc:description/>
  <cp:lastModifiedBy>Admin</cp:lastModifiedBy>
  <cp:revision>58</cp:revision>
  <cp:lastPrinted>2017-09-12T08:17:00Z</cp:lastPrinted>
  <dcterms:created xsi:type="dcterms:W3CDTF">2013-09-05T12:06:00Z</dcterms:created>
  <dcterms:modified xsi:type="dcterms:W3CDTF">2017-09-27T08:01:00Z</dcterms:modified>
</cp:coreProperties>
</file>